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FB832" w14:textId="77777777" w:rsidR="00CD51FA" w:rsidRPr="00CD51FA" w:rsidRDefault="00CD51FA" w:rsidP="00A32359">
      <w:pPr>
        <w:tabs>
          <w:tab w:val="left" w:pos="2467"/>
        </w:tabs>
        <w:jc w:val="center"/>
        <w:rPr>
          <w:rFonts w:ascii="Aharoni" w:hAnsi="Aharoni" w:cs="Aharoni"/>
          <w:sz w:val="18"/>
          <w:szCs w:val="18"/>
        </w:rPr>
      </w:pPr>
    </w:p>
    <w:p w14:paraId="6CECC5E3" w14:textId="2BF1EEB7" w:rsidR="00F90058" w:rsidRDefault="00A32359" w:rsidP="00A32359">
      <w:pPr>
        <w:tabs>
          <w:tab w:val="left" w:pos="2467"/>
        </w:tabs>
        <w:jc w:val="center"/>
        <w:rPr>
          <w:rFonts w:ascii="Aharoni" w:hAnsi="Aharoni" w:cs="Aharoni"/>
          <w:sz w:val="72"/>
          <w:szCs w:val="72"/>
        </w:rPr>
      </w:pPr>
      <w:r w:rsidRPr="00CD51FA">
        <w:rPr>
          <w:rFonts w:ascii="Aharoni" w:hAnsi="Aharoni" w:cs="Aharoni" w:hint="cs"/>
          <w:sz w:val="72"/>
          <w:szCs w:val="72"/>
        </w:rPr>
        <w:t xml:space="preserve">EDV </w:t>
      </w:r>
      <w:r w:rsidRPr="00CD51FA">
        <w:rPr>
          <w:rFonts w:ascii="Aharoni" w:hAnsi="Aharoni" w:cs="Aharoni"/>
          <w:sz w:val="72"/>
          <w:szCs w:val="72"/>
        </w:rPr>
        <w:t>–</w:t>
      </w:r>
      <w:r w:rsidRPr="00CD51FA">
        <w:rPr>
          <w:rFonts w:ascii="Aharoni" w:hAnsi="Aharoni" w:cs="Aharoni" w:hint="cs"/>
          <w:sz w:val="72"/>
          <w:szCs w:val="72"/>
        </w:rPr>
        <w:t xml:space="preserve"> Umstellung</w:t>
      </w:r>
    </w:p>
    <w:p w14:paraId="52761C31" w14:textId="77777777" w:rsidR="00F059D0" w:rsidRPr="00F059D0" w:rsidRDefault="00F059D0" w:rsidP="00A32359">
      <w:pPr>
        <w:tabs>
          <w:tab w:val="left" w:pos="2467"/>
        </w:tabs>
        <w:jc w:val="center"/>
        <w:rPr>
          <w:rFonts w:ascii="Aharoni" w:hAnsi="Aharoni" w:cs="Aharoni"/>
          <w:sz w:val="18"/>
          <w:szCs w:val="18"/>
        </w:rPr>
      </w:pPr>
    </w:p>
    <w:p w14:paraId="3FDBDAA3" w14:textId="77777777" w:rsidR="00A32359" w:rsidRPr="00A32359" w:rsidRDefault="00A32359" w:rsidP="00A32359">
      <w:pPr>
        <w:rPr>
          <w:sz w:val="24"/>
          <w:szCs w:val="24"/>
        </w:rPr>
      </w:pPr>
      <w:r w:rsidRPr="00A32359">
        <w:rPr>
          <w:sz w:val="24"/>
          <w:szCs w:val="24"/>
        </w:rPr>
        <w:t>Im Gemeindeamt Pfunds wird dem Stand der Technik entsprechend auf den Elektronischen Akt umgestellt. Somit hat das Papier ausgedient.</w:t>
      </w:r>
    </w:p>
    <w:p w14:paraId="705F72C2" w14:textId="77777777" w:rsidR="00A32359" w:rsidRPr="00A32359" w:rsidRDefault="00A32359" w:rsidP="00A32359">
      <w:pPr>
        <w:rPr>
          <w:sz w:val="24"/>
          <w:szCs w:val="24"/>
        </w:rPr>
      </w:pPr>
      <w:r w:rsidRPr="00A32359">
        <w:rPr>
          <w:sz w:val="24"/>
          <w:szCs w:val="24"/>
        </w:rPr>
        <w:t xml:space="preserve">Die Übermittlung über das Bürgerportal (e-government) ist mit dem neuen Programm nicht mehr möglich. </w:t>
      </w:r>
    </w:p>
    <w:p w14:paraId="18C26AA0" w14:textId="77777777" w:rsidR="00A32359" w:rsidRDefault="00A32359" w:rsidP="00A32359">
      <w:pPr>
        <w:rPr>
          <w:sz w:val="24"/>
          <w:szCs w:val="24"/>
        </w:rPr>
      </w:pPr>
      <w:r w:rsidRPr="00A32359">
        <w:rPr>
          <w:sz w:val="24"/>
          <w:szCs w:val="24"/>
        </w:rPr>
        <w:t xml:space="preserve">Sämtlicher Schriftverkehr (Vorschreibungen, usw.) wird im </w:t>
      </w:r>
      <w:proofErr w:type="spellStart"/>
      <w:r w:rsidRPr="00A32359">
        <w:rPr>
          <w:sz w:val="24"/>
          <w:szCs w:val="24"/>
        </w:rPr>
        <w:t>pdf-Format</w:t>
      </w:r>
      <w:proofErr w:type="spellEnd"/>
      <w:r w:rsidRPr="00A32359">
        <w:rPr>
          <w:sz w:val="24"/>
          <w:szCs w:val="24"/>
        </w:rPr>
        <w:t xml:space="preserve"> an Ihre Email übermittelt. Sollten Sie über keine Email verfügen, erfolgt die Zustellung per Post.</w:t>
      </w:r>
    </w:p>
    <w:p w14:paraId="311D72B8" w14:textId="3D288229" w:rsidR="00E104F3" w:rsidRPr="00A32359" w:rsidRDefault="00E104F3" w:rsidP="00A32359">
      <w:pPr>
        <w:rPr>
          <w:sz w:val="24"/>
          <w:szCs w:val="24"/>
        </w:rPr>
      </w:pPr>
      <w:r>
        <w:rPr>
          <w:sz w:val="24"/>
          <w:szCs w:val="24"/>
        </w:rPr>
        <w:t xml:space="preserve">Auf der Rückseite wird noch einmal geschildert, wie das </w:t>
      </w:r>
      <w:proofErr w:type="spellStart"/>
      <w:r>
        <w:rPr>
          <w:sz w:val="24"/>
          <w:szCs w:val="24"/>
        </w:rPr>
        <w:t>ganze</w:t>
      </w:r>
      <w:proofErr w:type="spellEnd"/>
      <w:r>
        <w:rPr>
          <w:sz w:val="24"/>
          <w:szCs w:val="24"/>
        </w:rPr>
        <w:t xml:space="preserve"> dann aussieht.</w:t>
      </w:r>
    </w:p>
    <w:p w14:paraId="3EDFAC91" w14:textId="77777777" w:rsidR="00A32359" w:rsidRPr="00A32359" w:rsidRDefault="00A32359" w:rsidP="00A32359">
      <w:pPr>
        <w:rPr>
          <w:sz w:val="24"/>
          <w:szCs w:val="24"/>
        </w:rPr>
      </w:pP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52"/>
        <w:gridCol w:w="7086"/>
      </w:tblGrid>
      <w:tr w:rsidR="00CD51FA" w:rsidRPr="00F059D0" w14:paraId="65282D67" w14:textId="77777777" w:rsidTr="00CD51FA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1B0C2A6" w14:textId="66AD8344" w:rsidR="00CD51FA" w:rsidRPr="00F059D0" w:rsidRDefault="00CD51FA" w:rsidP="002A19AF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F059D0">
              <w:rPr>
                <w:rFonts w:cstheme="minorHAnsi"/>
                <w:b/>
                <w:bCs/>
                <w:sz w:val="36"/>
                <w:szCs w:val="36"/>
              </w:rPr>
              <w:t>Erklärung</w:t>
            </w:r>
          </w:p>
        </w:tc>
      </w:tr>
      <w:tr w:rsidR="00CD51FA" w:rsidRPr="00A32359" w14:paraId="11D14DCB" w14:textId="77777777" w:rsidTr="00CD51FA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51525A" w14:textId="0093B594" w:rsidR="00CD51FA" w:rsidRPr="00CD51FA" w:rsidRDefault="00CD51FA" w:rsidP="00CD51F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D51FA">
              <w:rPr>
                <w:rFonts w:asciiTheme="majorHAnsi" w:hAnsiTheme="majorHAnsi" w:cstheme="majorHAnsi"/>
                <w:sz w:val="24"/>
                <w:szCs w:val="24"/>
              </w:rPr>
              <w:t>Mit Ihrer Unterschrift erklären Sie sich damit einverstanden, künftig alle Angelegenheiten der Gemeinde Pfunds auf elektronischem Wege zu erhalten.</w:t>
            </w:r>
          </w:p>
        </w:tc>
      </w:tr>
      <w:tr w:rsidR="00CD51FA" w:rsidRPr="00A32359" w14:paraId="05FB592A" w14:textId="77777777" w:rsidTr="00CD51FA">
        <w:tc>
          <w:tcPr>
            <w:tcW w:w="2552" w:type="dxa"/>
            <w:tcBorders>
              <w:left w:val="single" w:sz="4" w:space="0" w:color="auto"/>
            </w:tcBorders>
          </w:tcPr>
          <w:p w14:paraId="4EBE52FC" w14:textId="77777777" w:rsidR="00CD51FA" w:rsidRPr="00A32359" w:rsidRDefault="00CD51FA" w:rsidP="00A32359">
            <w:pPr>
              <w:rPr>
                <w:sz w:val="24"/>
                <w:szCs w:val="24"/>
              </w:rPr>
            </w:pPr>
          </w:p>
        </w:tc>
        <w:tc>
          <w:tcPr>
            <w:tcW w:w="7086" w:type="dxa"/>
            <w:tcBorders>
              <w:bottom w:val="dotted" w:sz="4" w:space="0" w:color="auto"/>
              <w:right w:val="single" w:sz="4" w:space="0" w:color="auto"/>
            </w:tcBorders>
          </w:tcPr>
          <w:p w14:paraId="76827625" w14:textId="77777777" w:rsidR="00CD51FA" w:rsidRDefault="00CD51FA" w:rsidP="00A32359">
            <w:pPr>
              <w:rPr>
                <w:sz w:val="24"/>
                <w:szCs w:val="24"/>
              </w:rPr>
            </w:pPr>
          </w:p>
        </w:tc>
      </w:tr>
      <w:tr w:rsidR="00CD51FA" w:rsidRPr="00A32359" w14:paraId="718AB790" w14:textId="77777777" w:rsidTr="00CD51FA"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76F00A44" w14:textId="38C95BCC" w:rsidR="00CD51FA" w:rsidRPr="003B2CD6" w:rsidRDefault="00CD51FA" w:rsidP="00CD51FA">
            <w:pPr>
              <w:rPr>
                <w:b/>
                <w:bCs/>
                <w:sz w:val="24"/>
                <w:szCs w:val="24"/>
              </w:rPr>
            </w:pPr>
            <w:r w:rsidRPr="003B2CD6">
              <w:rPr>
                <w:b/>
                <w:bCs/>
                <w:sz w:val="24"/>
                <w:szCs w:val="24"/>
              </w:rPr>
              <w:t>Vor- und Nachname:</w:t>
            </w:r>
          </w:p>
        </w:tc>
        <w:tc>
          <w:tcPr>
            <w:tcW w:w="7086" w:type="dxa"/>
            <w:tcBorders>
              <w:bottom w:val="dotted" w:sz="4" w:space="0" w:color="auto"/>
              <w:right w:val="single" w:sz="4" w:space="0" w:color="auto"/>
            </w:tcBorders>
          </w:tcPr>
          <w:p w14:paraId="71C6C544" w14:textId="1FD38537" w:rsidR="00CD51FA" w:rsidRDefault="00CD51FA" w:rsidP="00CD51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</w:tr>
      <w:tr w:rsidR="00CD51FA" w:rsidRPr="00A32359" w14:paraId="04CEF283" w14:textId="77777777" w:rsidTr="00CD51FA"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5162A3C1" w14:textId="5940F6CE" w:rsidR="00CD51FA" w:rsidRPr="003B2CD6" w:rsidRDefault="00CD51FA" w:rsidP="00CD51FA">
            <w:pPr>
              <w:rPr>
                <w:b/>
                <w:bCs/>
                <w:sz w:val="24"/>
                <w:szCs w:val="24"/>
              </w:rPr>
            </w:pPr>
            <w:r w:rsidRPr="003B2CD6">
              <w:rPr>
                <w:b/>
                <w:bCs/>
                <w:sz w:val="24"/>
                <w:szCs w:val="24"/>
              </w:rPr>
              <w:t>Adresse:</w:t>
            </w:r>
          </w:p>
        </w:tc>
        <w:tc>
          <w:tcPr>
            <w:tcW w:w="708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0310D10" w14:textId="351D70DD" w:rsidR="00CD51FA" w:rsidRPr="00A32359" w:rsidRDefault="00CD51FA" w:rsidP="00CD51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D51FA" w:rsidRPr="00A32359" w14:paraId="57ADDE3C" w14:textId="77777777" w:rsidTr="00CD51FA"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123A3AF3" w14:textId="05F90A45" w:rsidR="00CD51FA" w:rsidRPr="003B2CD6" w:rsidRDefault="00CD51FA" w:rsidP="00CD51FA">
            <w:pPr>
              <w:rPr>
                <w:b/>
                <w:bCs/>
                <w:sz w:val="24"/>
                <w:szCs w:val="24"/>
              </w:rPr>
            </w:pPr>
            <w:r w:rsidRPr="003B2CD6">
              <w:rPr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708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EF427F5" w14:textId="26B8F062" w:rsidR="00CD51FA" w:rsidRPr="00A32359" w:rsidRDefault="00CD51FA" w:rsidP="00CD51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D51FA" w:rsidRPr="00A32359" w14:paraId="242E73E4" w14:textId="77777777" w:rsidTr="00CD51FA"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3383C8" w14:textId="3D3B003E" w:rsidR="00CD51FA" w:rsidRPr="003B2CD6" w:rsidRDefault="00CD51FA" w:rsidP="00CD51FA">
            <w:pPr>
              <w:rPr>
                <w:b/>
                <w:bCs/>
                <w:sz w:val="24"/>
                <w:szCs w:val="24"/>
              </w:rPr>
            </w:pPr>
            <w:r w:rsidRPr="003B2CD6">
              <w:rPr>
                <w:b/>
                <w:bCs/>
                <w:sz w:val="24"/>
                <w:szCs w:val="24"/>
              </w:rPr>
              <w:t>Unterschrift:</w:t>
            </w:r>
          </w:p>
        </w:tc>
        <w:tc>
          <w:tcPr>
            <w:tcW w:w="7086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35DF3E6C" w14:textId="77777777" w:rsidR="00CD51FA" w:rsidRDefault="00CD51FA" w:rsidP="00CD51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  <w:p w14:paraId="07535D49" w14:textId="1FEAA703" w:rsidR="00CD51FA" w:rsidRPr="00A32359" w:rsidRDefault="00CD51FA" w:rsidP="00CD51FA">
            <w:pPr>
              <w:rPr>
                <w:sz w:val="24"/>
                <w:szCs w:val="24"/>
              </w:rPr>
            </w:pPr>
          </w:p>
        </w:tc>
      </w:tr>
    </w:tbl>
    <w:p w14:paraId="01DC494B" w14:textId="77777777" w:rsidR="00D33254" w:rsidRDefault="00D33254" w:rsidP="00A32359">
      <w:pPr>
        <w:sectPr w:rsidR="00D33254" w:rsidSect="00A32359">
          <w:headerReference w:type="default" r:id="rId7"/>
          <w:footerReference w:type="default" r:id="rId8"/>
          <w:pgSz w:w="11906" w:h="16838" w:code="9"/>
          <w:pgMar w:top="-3119" w:right="1134" w:bottom="-1134" w:left="1134" w:header="567" w:footer="567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D33254" w14:paraId="56370963" w14:textId="77777777" w:rsidTr="00D332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F27D585" w14:textId="77777777" w:rsidR="00D33254" w:rsidRDefault="00D33254" w:rsidP="00E876F0">
            <w:r>
              <w:lastRenderedPageBreak/>
              <w:t>Beim Mail-Eingang erscheint folgendes Mail:</w:t>
            </w:r>
          </w:p>
        </w:tc>
      </w:tr>
      <w:tr w:rsidR="00D33254" w14:paraId="18BF03A4" w14:textId="77777777" w:rsidTr="00D33254">
        <w:tc>
          <w:tcPr>
            <w:tcW w:w="9638" w:type="dxa"/>
            <w:tcBorders>
              <w:top w:val="single" w:sz="4" w:space="0" w:color="auto"/>
            </w:tcBorders>
          </w:tcPr>
          <w:p w14:paraId="186FEC0A" w14:textId="77777777" w:rsidR="00D33254" w:rsidRDefault="00D33254" w:rsidP="00E876F0">
            <w:r>
              <w:rPr>
                <w:noProof/>
                <w:lang w:eastAsia="de-AT"/>
              </w:rPr>
              <w:drawing>
                <wp:inline distT="0" distB="0" distL="0" distR="0" wp14:anchorId="50132B88" wp14:editId="0A79E82F">
                  <wp:extent cx="6685746" cy="4103827"/>
                  <wp:effectExtent l="0" t="0" r="1270" b="0"/>
                  <wp:docPr id="6" name="Grafik 6" descr="Ein Bild, das Text, Screenshot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, Screenshot, Schrift, Zahl enthält.&#10;&#10;Automatisch generierte Beschreibung"/>
                          <pic:cNvPicPr/>
                        </pic:nvPicPr>
                        <pic:blipFill rotWithShape="1">
                          <a:blip r:embed="rId9"/>
                          <a:srcRect b="11116"/>
                          <a:stretch/>
                        </pic:blipFill>
                        <pic:spPr bwMode="auto">
                          <a:xfrm>
                            <a:off x="0" y="0"/>
                            <a:ext cx="6697947" cy="41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B7368" w14:textId="33EE4398" w:rsidR="00D33254" w:rsidRPr="00D33254" w:rsidRDefault="00D33254" w:rsidP="00D33254">
      <w:pPr>
        <w:rPr>
          <w:sz w:val="18"/>
          <w:szCs w:val="18"/>
        </w:rPr>
      </w:pPr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D33254" w14:paraId="68779EC7" w14:textId="77777777" w:rsidTr="00D332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3874BE7" w14:textId="5C8221A5" w:rsidR="00D33254" w:rsidRDefault="00D33254" w:rsidP="00E876F0">
            <w:r w:rsidRPr="00FF7E1E">
              <w:t>Bitte das betreffende Schreiben herunterladen!</w:t>
            </w:r>
          </w:p>
        </w:tc>
      </w:tr>
      <w:tr w:rsidR="00D33254" w14:paraId="786EFC8B" w14:textId="77777777" w:rsidTr="00D33254">
        <w:tc>
          <w:tcPr>
            <w:tcW w:w="9638" w:type="dxa"/>
            <w:tcBorders>
              <w:top w:val="single" w:sz="4" w:space="0" w:color="auto"/>
            </w:tcBorders>
          </w:tcPr>
          <w:p w14:paraId="34CB5B01" w14:textId="2B348AA4" w:rsidR="00D33254" w:rsidRPr="00FF7E1E" w:rsidRDefault="00D33254" w:rsidP="00E876F0"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83646A" wp14:editId="0D766CFD">
                      <wp:simplePos x="0" y="0"/>
                      <wp:positionH relativeFrom="column">
                        <wp:posOffset>4835929</wp:posOffset>
                      </wp:positionH>
                      <wp:positionV relativeFrom="paragraph">
                        <wp:posOffset>2496861</wp:posOffset>
                      </wp:positionV>
                      <wp:extent cx="1000125" cy="457200"/>
                      <wp:effectExtent l="19050" t="19050" r="28575" b="19050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509205" id="Ellipse 5" o:spid="_x0000_s1026" style="position:absolute;margin-left:380.8pt;margin-top:196.6pt;width:78.7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AT"/>
              </w:rPr>
              <w:drawing>
                <wp:inline distT="0" distB="0" distL="0" distR="0" wp14:anchorId="4805449E" wp14:editId="0D264FEC">
                  <wp:extent cx="6816725" cy="4125773"/>
                  <wp:effectExtent l="0" t="0" r="3175" b="825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8731"/>
                          <a:stretch/>
                        </pic:blipFill>
                        <pic:spPr bwMode="auto">
                          <a:xfrm>
                            <a:off x="0" y="0"/>
                            <a:ext cx="6828359" cy="413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9BB0C" w14:textId="3115C508" w:rsidR="00A32359" w:rsidRPr="00D33254" w:rsidRDefault="00A32359" w:rsidP="00A32359">
      <w:pPr>
        <w:rPr>
          <w:sz w:val="2"/>
          <w:szCs w:val="2"/>
        </w:rPr>
      </w:pPr>
    </w:p>
    <w:sectPr w:rsidR="00A32359" w:rsidRPr="00D33254" w:rsidSect="00D33254">
      <w:headerReference w:type="default" r:id="rId11"/>
      <w:footerReference w:type="default" r:id="rId12"/>
      <w:pgSz w:w="11906" w:h="16838" w:code="9"/>
      <w:pgMar w:top="-1134" w:right="1134" w:bottom="-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B5DBA" w14:textId="77777777" w:rsidR="00213A0F" w:rsidRDefault="00213A0F" w:rsidP="00BB6580">
      <w:pPr>
        <w:spacing w:after="0" w:line="240" w:lineRule="auto"/>
      </w:pPr>
      <w:r>
        <w:separator/>
      </w:r>
    </w:p>
  </w:endnote>
  <w:endnote w:type="continuationSeparator" w:id="0">
    <w:p w14:paraId="7610AACA" w14:textId="77777777" w:rsidR="00213A0F" w:rsidRDefault="00213A0F" w:rsidP="00BB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9C6D31" w:rsidRPr="00CB4CCE" w14:paraId="772883E4" w14:textId="77777777" w:rsidTr="0037674F">
      <w:trPr>
        <w:trHeight w:val="2268"/>
      </w:trPr>
      <w:tc>
        <w:tcPr>
          <w:tcW w:w="7937" w:type="dxa"/>
          <w:vAlign w:val="bottom"/>
        </w:tcPr>
        <w:p w14:paraId="6864E7EC" w14:textId="77777777" w:rsidR="009C6D31" w:rsidRDefault="009C6D31" w:rsidP="00720ACB">
          <w:pPr>
            <w:pStyle w:val="Kopfzeile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UID: ATU 37384200 DVR: 0442780 </w:t>
          </w:r>
        </w:p>
        <w:p w14:paraId="0222371C" w14:textId="77777777" w:rsidR="009C6D31" w:rsidRP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4"/>
              <w:szCs w:val="4"/>
            </w:rPr>
          </w:pPr>
        </w:p>
        <w:p w14:paraId="75A8CFA3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Volksbank Landeck</w:t>
          </w:r>
          <w:r>
            <w:rPr>
              <w:sz w:val="14"/>
              <w:szCs w:val="14"/>
            </w:rPr>
            <w:tab/>
            <w:t>Raiffeisenbank</w:t>
          </w:r>
        </w:p>
        <w:p w14:paraId="68328F55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BIC: VBOEATWW</w:t>
          </w:r>
          <w:r w:rsidR="00AE1A23">
            <w:rPr>
              <w:sz w:val="14"/>
              <w:szCs w:val="14"/>
            </w:rPr>
            <w:t>I</w:t>
          </w:r>
          <w:r w:rsidR="0021173C">
            <w:rPr>
              <w:sz w:val="14"/>
              <w:szCs w:val="14"/>
            </w:rPr>
            <w:t>N</w:t>
          </w:r>
          <w:r>
            <w:rPr>
              <w:sz w:val="14"/>
              <w:szCs w:val="14"/>
            </w:rPr>
            <w:t>N</w:t>
          </w:r>
          <w:r>
            <w:rPr>
              <w:sz w:val="14"/>
              <w:szCs w:val="14"/>
            </w:rPr>
            <w:tab/>
            <w:t>BIC: RBRTAT22</w:t>
          </w:r>
        </w:p>
        <w:p w14:paraId="76B1AF07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</w:pPr>
          <w:r>
            <w:rPr>
              <w:sz w:val="14"/>
              <w:szCs w:val="14"/>
            </w:rPr>
            <w:t>IBAN: AT</w:t>
          </w:r>
          <w:r w:rsidR="00B649D7">
            <w:rPr>
              <w:sz w:val="14"/>
              <w:szCs w:val="14"/>
            </w:rPr>
            <w:t>04 4239 0005 7028 0222</w:t>
          </w:r>
          <w:r>
            <w:rPr>
              <w:sz w:val="14"/>
              <w:szCs w:val="14"/>
            </w:rPr>
            <w:tab/>
            <w:t>IBAN: AT77 3699 0000 0152 0121</w:t>
          </w:r>
        </w:p>
      </w:tc>
      <w:tc>
        <w:tcPr>
          <w:tcW w:w="2268" w:type="dxa"/>
          <w:vAlign w:val="bottom"/>
        </w:tcPr>
        <w:p w14:paraId="1994A91D" w14:textId="77777777" w:rsidR="009C6D31" w:rsidRPr="00CB4CCE" w:rsidRDefault="009C6D31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6858B12B" w14:textId="77777777" w:rsidR="00C6320B" w:rsidRPr="005B06EC" w:rsidRDefault="009C6D31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109EDF" wp14:editId="19ABC8F9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69009E" id="Rechteck 17" o:spid="_x0000_s1026" style="position:absolute;margin-left:226.75pt;margin-top:0;width:623.6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 w:rsidR="009E74D2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49CAF3" wp14:editId="1FFBCBF5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F734A" id="Rechteck 14" o:spid="_x0000_s1026" style="position:absolute;margin-left:-72.7pt;margin-top:-.05pt;width:623.6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D33254" w:rsidRPr="00CB4CCE" w14:paraId="6FB7F505" w14:textId="77777777" w:rsidTr="0037674F">
      <w:trPr>
        <w:trHeight w:val="2268"/>
      </w:trPr>
      <w:tc>
        <w:tcPr>
          <w:tcW w:w="7937" w:type="dxa"/>
          <w:vAlign w:val="bottom"/>
        </w:tcPr>
        <w:p w14:paraId="0314A910" w14:textId="13B1D48B" w:rsidR="00D33254" w:rsidRDefault="00D33254" w:rsidP="009C6D31">
          <w:pPr>
            <w:pStyle w:val="Kopfzeile"/>
            <w:tabs>
              <w:tab w:val="clear" w:pos="4536"/>
              <w:tab w:val="left" w:pos="2587"/>
            </w:tabs>
          </w:pPr>
        </w:p>
      </w:tc>
      <w:tc>
        <w:tcPr>
          <w:tcW w:w="2268" w:type="dxa"/>
          <w:vAlign w:val="bottom"/>
        </w:tcPr>
        <w:p w14:paraId="4AA67A8B" w14:textId="77777777" w:rsidR="00D33254" w:rsidRPr="00CB4CCE" w:rsidRDefault="00D33254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7F3FBF71" w14:textId="77777777" w:rsidR="00D33254" w:rsidRPr="005B06EC" w:rsidRDefault="00D33254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A0515B" wp14:editId="605DDAE9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274976920" name="Rechteck 2749769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B8EB9" id="Rechteck 274976920" o:spid="_x0000_s1026" style="position:absolute;margin-left:226.75pt;margin-top:0;width:623.6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A40818" wp14:editId="2ED74654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676758227" name="Rechteck 676758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F2F9B" id="Rechteck 676758227" o:spid="_x0000_s1026" style="position:absolute;margin-left:-72.7pt;margin-top:-.05pt;width:623.6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22408" w14:textId="77777777" w:rsidR="00213A0F" w:rsidRDefault="00213A0F" w:rsidP="00BB6580">
      <w:pPr>
        <w:spacing w:after="0" w:line="240" w:lineRule="auto"/>
      </w:pPr>
      <w:r>
        <w:separator/>
      </w:r>
    </w:p>
  </w:footnote>
  <w:footnote w:type="continuationSeparator" w:id="0">
    <w:p w14:paraId="304AA001" w14:textId="77777777" w:rsidR="00213A0F" w:rsidRDefault="00213A0F" w:rsidP="00BB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left w:w="0" w:type="dxa"/>
        <w:bottom w:w="57" w:type="dxa"/>
      </w:tblCellMar>
      <w:tblLook w:val="04A0" w:firstRow="1" w:lastRow="0" w:firstColumn="1" w:lastColumn="0" w:noHBand="0" w:noVBand="1"/>
    </w:tblPr>
    <w:tblGrid>
      <w:gridCol w:w="1843"/>
      <w:gridCol w:w="8362"/>
    </w:tblGrid>
    <w:tr w:rsidR="001261B0" w14:paraId="2851ECC3" w14:textId="77777777" w:rsidTr="008400AC">
      <w:trPr>
        <w:trHeight w:val="2268"/>
      </w:trPr>
      <w:tc>
        <w:tcPr>
          <w:tcW w:w="1843" w:type="dxa"/>
        </w:tcPr>
        <w:p w14:paraId="68D3DDAC" w14:textId="77777777" w:rsidR="001261B0" w:rsidRDefault="0072298B" w:rsidP="008400AC">
          <w:pPr>
            <w:pStyle w:val="Kopfzeile"/>
            <w:tabs>
              <w:tab w:val="clear" w:pos="4536"/>
              <w:tab w:val="clear" w:pos="9072"/>
              <w:tab w:val="left" w:pos="1615"/>
            </w:tabs>
          </w:pPr>
          <w:r>
            <w:rPr>
              <w:noProof/>
            </w:rPr>
            <w:drawing>
              <wp:inline distT="0" distB="0" distL="0" distR="0" wp14:anchorId="167B14D3" wp14:editId="0ADAAC89">
                <wp:extent cx="880281" cy="1029610"/>
                <wp:effectExtent l="0" t="0" r="0" b="0"/>
                <wp:docPr id="1037987186" name="Grafik 1037987186" descr="Ein Bild, das Text, Spiel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Text, Spiele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27" cy="1035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2" w:type="dxa"/>
        </w:tcPr>
        <w:p w14:paraId="22EC056C" w14:textId="77777777" w:rsidR="001261B0" w:rsidRPr="002D58E8" w:rsidRDefault="004719CF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0219BAFF" wp14:editId="30277718">
                    <wp:simplePos x="0" y="0"/>
                    <wp:positionH relativeFrom="column">
                      <wp:posOffset>3793973</wp:posOffset>
                    </wp:positionH>
                    <wp:positionV relativeFrom="paragraph">
                      <wp:posOffset>-666979</wp:posOffset>
                    </wp:positionV>
                    <wp:extent cx="1897380" cy="1919416"/>
                    <wp:effectExtent l="0" t="0" r="0" b="214630"/>
                    <wp:wrapNone/>
                    <wp:docPr id="1" name="Gruppieren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7380" cy="1919416"/>
                              <a:chOff x="0" y="0"/>
                              <a:chExt cx="1897380" cy="1919416"/>
                            </a:xfrm>
                          </wpg:grpSpPr>
                          <wps:wsp>
                            <wps:cNvPr id="10" name="Gleichschenkliges Dreieck 10"/>
                            <wps:cNvSpPr/>
                            <wps:spPr>
                              <a:xfrm rot="2683138">
                                <a:off x="0" y="635885"/>
                                <a:ext cx="1897380" cy="960120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B9910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leichschenkliges Dreieck 12"/>
                            <wps:cNvSpPr/>
                            <wps:spPr>
                              <a:xfrm rot="2700446">
                                <a:off x="150178" y="485707"/>
                                <a:ext cx="1919416" cy="948002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237C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853F60F" id="Gruppieren 1" o:spid="_x0000_s1026" style="position:absolute;margin-left:298.75pt;margin-top:-52.5pt;width:149.4pt;height:151.15pt;z-index:251666432" coordsize="18973,1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0" o:spid="_x0000_s1027" type="#_x0000_t5" style="position:absolute;top:6358;width:18973;height:9602;rotation:2930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" adj="10849" fillcolor="#b99107" stroked="f" strokeweight="1pt"/>
                    <v:shape id="Gleichschenkliges Dreieck 12" o:spid="_x0000_s1028" type="#_x0000_t5" style="position:absolute;left:1501;top:4857;width:19194;height:9480;rotation:2949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" adj="10849" fillcolor="#237c01" stroked="f" strokeweight="1pt"/>
                  </v:group>
                </w:pict>
              </mc:Fallback>
            </mc:AlternateConten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Gemeinde</w:t>
          </w:r>
          <w:r w:rsidR="00FC32EE" w:rsidRPr="002D58E8">
            <w:rPr>
              <w:rFonts w:ascii="Times New Roman" w:hAnsi="Times New Roman" w:cs="Times New Roman"/>
              <w:sz w:val="48"/>
              <w:szCs w:val="48"/>
            </w:rPr>
            <w:t xml:space="preserve"> </w: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Pfunds</w:t>
          </w:r>
        </w:p>
        <w:p w14:paraId="5398D653" w14:textId="77777777" w:rsidR="001261B0" w:rsidRPr="002D58E8" w:rsidRDefault="009C4193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</w:t>
          </w:r>
          <w:r w:rsidR="002D58E8" w:rsidRPr="002D58E8">
            <w:rPr>
              <w:rFonts w:ascii="Times New Roman" w:hAnsi="Times New Roman" w:cs="Times New Roman"/>
              <w:i/>
              <w:iCs/>
              <w:sz w:val="20"/>
              <w:szCs w:val="20"/>
            </w:rPr>
            <w:t>Stuben 45 | 6542 Pfunds</w:t>
          </w:r>
        </w:p>
        <w:p w14:paraId="2963230B" w14:textId="77777777" w:rsidR="00FC32EE" w:rsidRDefault="00FC32EE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</w:pPr>
        </w:p>
        <w:p w14:paraId="5B441E42" w14:textId="77777777" w:rsidR="00720ACB" w:rsidRDefault="00FC32EE" w:rsidP="008400AC">
          <w:pPr>
            <w:pStyle w:val="Kopfzeile"/>
            <w:tabs>
              <w:tab w:val="clear" w:pos="4536"/>
              <w:tab w:val="left" w:pos="597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 2" w:char="F027"/>
          </w:r>
          <w:r w:rsidRPr="00FC32EE">
            <w:rPr>
              <w:sz w:val="20"/>
              <w:szCs w:val="20"/>
            </w:rPr>
            <w:tab/>
            <w:t xml:space="preserve">+43 (0) 5474 52 21 </w:t>
          </w:r>
        </w:p>
        <w:p w14:paraId="5F49ABD5" w14:textId="77777777" w:rsidR="00FC32EE" w:rsidRDefault="00FC32EE" w:rsidP="008400AC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</w:pPr>
          <w:r w:rsidRPr="00FC32EE">
            <w:rPr>
              <w:sz w:val="20"/>
              <w:szCs w:val="20"/>
            </w:rPr>
            <w:sym w:font="Wingdings" w:char="F02B"/>
          </w:r>
          <w:r w:rsidRPr="00FC32EE">
            <w:rPr>
              <w:sz w:val="20"/>
              <w:szCs w:val="20"/>
            </w:rPr>
            <w:tab/>
            <w:t>gemeinde@pfunds.tirol.gv.at</w:t>
          </w:r>
        </w:p>
      </w:tc>
    </w:tr>
  </w:tbl>
  <w:p w14:paraId="69F4BB45" w14:textId="6B42F04F" w:rsidR="00405F04" w:rsidRPr="00707171" w:rsidRDefault="00405F04" w:rsidP="00707171">
    <w:pPr>
      <w:pStyle w:val="Kopfzeile"/>
      <w:tabs>
        <w:tab w:val="clear" w:pos="4536"/>
      </w:tabs>
      <w:ind w:right="-142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2E7C" w14:textId="77777777" w:rsidR="00D33254" w:rsidRPr="00D33254" w:rsidRDefault="00D33254" w:rsidP="00D3325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75AD9"/>
    <w:multiLevelType w:val="hybridMultilevel"/>
    <w:tmpl w:val="427055D8"/>
    <w:lvl w:ilvl="0" w:tplc="BA3C1C7C">
      <w:start w:val="6542"/>
      <w:numFmt w:val="bullet"/>
      <w:lvlText w:val="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89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Imd1WecGpCa4XxLw7nBWq3le8G1YYCy4V8/XkWOO2Q/rXUabuH9iDuM5c4jU4arQGB5l16W8UWsyq7+LQ22NA==" w:salt="sySRQ3GaWKU9PcFVG1QOn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359"/>
    <w:rsid w:val="00072107"/>
    <w:rsid w:val="001261B0"/>
    <w:rsid w:val="001310F9"/>
    <w:rsid w:val="00190068"/>
    <w:rsid w:val="0021173C"/>
    <w:rsid w:val="00213A0F"/>
    <w:rsid w:val="002A19AF"/>
    <w:rsid w:val="002A257C"/>
    <w:rsid w:val="002D58E8"/>
    <w:rsid w:val="002E481B"/>
    <w:rsid w:val="002F4157"/>
    <w:rsid w:val="003620B7"/>
    <w:rsid w:val="00396E32"/>
    <w:rsid w:val="003B2CD6"/>
    <w:rsid w:val="003B6C57"/>
    <w:rsid w:val="00405F04"/>
    <w:rsid w:val="004139AC"/>
    <w:rsid w:val="004307F0"/>
    <w:rsid w:val="004719CF"/>
    <w:rsid w:val="004E2B06"/>
    <w:rsid w:val="0053037C"/>
    <w:rsid w:val="005B06EC"/>
    <w:rsid w:val="00602E15"/>
    <w:rsid w:val="006909EA"/>
    <w:rsid w:val="007065BB"/>
    <w:rsid w:val="00707171"/>
    <w:rsid w:val="00720ACB"/>
    <w:rsid w:val="0072298B"/>
    <w:rsid w:val="00773172"/>
    <w:rsid w:val="007A5283"/>
    <w:rsid w:val="007D35EE"/>
    <w:rsid w:val="008400AC"/>
    <w:rsid w:val="0084338B"/>
    <w:rsid w:val="009A66B9"/>
    <w:rsid w:val="009C4193"/>
    <w:rsid w:val="009C6D31"/>
    <w:rsid w:val="009E74D2"/>
    <w:rsid w:val="009F37C5"/>
    <w:rsid w:val="00A13459"/>
    <w:rsid w:val="00A32359"/>
    <w:rsid w:val="00AE1A23"/>
    <w:rsid w:val="00AF0A41"/>
    <w:rsid w:val="00B23B6F"/>
    <w:rsid w:val="00B649D7"/>
    <w:rsid w:val="00BB6580"/>
    <w:rsid w:val="00BD1412"/>
    <w:rsid w:val="00C0690C"/>
    <w:rsid w:val="00C13FB8"/>
    <w:rsid w:val="00C6320B"/>
    <w:rsid w:val="00CB4CCE"/>
    <w:rsid w:val="00CD51FA"/>
    <w:rsid w:val="00CE4470"/>
    <w:rsid w:val="00D33254"/>
    <w:rsid w:val="00E104F3"/>
    <w:rsid w:val="00E117F8"/>
    <w:rsid w:val="00EB62C8"/>
    <w:rsid w:val="00F059D0"/>
    <w:rsid w:val="00F42ACB"/>
    <w:rsid w:val="00F61039"/>
    <w:rsid w:val="00F90058"/>
    <w:rsid w:val="00FC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70337"/>
  <w15:chartTrackingRefBased/>
  <w15:docId w15:val="{94621B60-68C7-429D-A25A-0BC66342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80"/>
  </w:style>
  <w:style w:type="paragraph" w:styleId="Fuzeile">
    <w:name w:val="footer"/>
    <w:basedOn w:val="Standard"/>
    <w:link w:val="Fu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80"/>
  </w:style>
  <w:style w:type="table" w:styleId="Tabellenraster">
    <w:name w:val="Table Grid"/>
    <w:basedOn w:val="NormaleTabelle"/>
    <w:uiPriority w:val="39"/>
    <w:rsid w:val="00BB6580"/>
    <w:pPr>
      <w:spacing w:after="0" w:line="240" w:lineRule="auto"/>
    </w:pPr>
    <w:tblPr/>
  </w:style>
  <w:style w:type="character" w:styleId="Platzhaltertext">
    <w:name w:val="Placeholder Text"/>
    <w:basedOn w:val="Absatz-Standardschriftart"/>
    <w:uiPriority w:val="99"/>
    <w:semiHidden/>
    <w:rsid w:val="00BB6580"/>
    <w:rPr>
      <w:color w:val="808080"/>
    </w:rPr>
  </w:style>
  <w:style w:type="paragraph" w:styleId="Titel">
    <w:name w:val="Title"/>
    <w:basedOn w:val="Standard"/>
    <w:link w:val="TitelZchn"/>
    <w:qFormat/>
    <w:rsid w:val="00A32359"/>
    <w:pPr>
      <w:spacing w:after="0" w:line="240" w:lineRule="auto"/>
      <w:jc w:val="center"/>
    </w:pPr>
    <w:rPr>
      <w:rFonts w:ascii="Arial" w:eastAsia="Times New Roman" w:hAnsi="Arial" w:cs="Arial"/>
      <w:sz w:val="40"/>
      <w:szCs w:val="24"/>
      <w:lang w:eastAsia="de-DE"/>
    </w:rPr>
  </w:style>
  <w:style w:type="character" w:customStyle="1" w:styleId="TitelZchn">
    <w:name w:val="Titel Zchn"/>
    <w:basedOn w:val="Absatz-Standardschriftart"/>
    <w:link w:val="Titel"/>
    <w:rsid w:val="00A32359"/>
    <w:rPr>
      <w:rFonts w:ascii="Arial" w:eastAsia="Times New Roman" w:hAnsi="Arial" w:cs="Arial"/>
      <w:sz w:val="4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04\Desktop\Briefvorlage%20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NEU.dotx</Template>
  <TotalTime>0</TotalTime>
  <Pages>2</Pages>
  <Words>123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Hofer - Gemeinde Pfunds</dc:creator>
  <cp:keywords/>
  <dc:description/>
  <cp:lastModifiedBy>Sekretariat / Gemeinde Pfunds</cp:lastModifiedBy>
  <cp:revision>8</cp:revision>
  <cp:lastPrinted>2022-10-10T12:31:00Z</cp:lastPrinted>
  <dcterms:created xsi:type="dcterms:W3CDTF">2023-07-04T13:01:00Z</dcterms:created>
  <dcterms:modified xsi:type="dcterms:W3CDTF">2023-07-05T06:09:00Z</dcterms:modified>
</cp:coreProperties>
</file>